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9D" w:rsidRDefault="00B81C9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48.8pt;margin-top:-106.45pt;width:843pt;height:612.75pt;z-index:-251658240;visibility:visible">
            <v:imagedata r:id="rId4" o:title=""/>
          </v:shape>
        </w:pict>
      </w:r>
    </w:p>
    <w:p w:rsidR="00B81C9D" w:rsidRDefault="00B81C9D"/>
    <w:p w:rsidR="00B81C9D" w:rsidRDefault="00B81C9D"/>
    <w:p w:rsidR="00B81C9D" w:rsidRDefault="00B81C9D"/>
    <w:p w:rsidR="00B81C9D" w:rsidRDefault="00B81C9D">
      <w:r>
        <w:br w:type="page"/>
      </w:r>
    </w:p>
    <w:p w:rsidR="00B81C9D" w:rsidRDefault="00B81C9D">
      <w:r>
        <w:rPr>
          <w:noProof/>
          <w:lang w:eastAsia="ru-RU"/>
        </w:rPr>
        <w:pict>
          <v:shape id="Рисунок 2" o:spid="_x0000_s1027" type="#_x0000_t75" style="position:absolute;margin-left:-66pt;margin-top:-114.55pt;width:843pt;height:612pt;z-index:-251657216;visibility:visible">
            <v:imagedata r:id="rId5" o:title=""/>
          </v:shape>
        </w:pict>
      </w:r>
    </w:p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>
      <w:r>
        <w:rPr>
          <w:noProof/>
          <w:lang w:eastAsia="ru-RU"/>
        </w:rPr>
        <w:pict>
          <v:shape id="Рисунок 3" o:spid="_x0000_s1028" type="#_x0000_t75" style="position:absolute;margin-left:-29.7pt;margin-top:-106.05pt;width:843pt;height:612pt;z-index:-251656192;visibility:visible">
            <v:imagedata r:id="rId6" o:title=""/>
          </v:shape>
        </w:pict>
      </w:r>
    </w:p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>
      <w:r>
        <w:rPr>
          <w:noProof/>
          <w:lang w:eastAsia="ru-RU"/>
        </w:rPr>
        <w:pict>
          <v:shape id="Рисунок 4" o:spid="_x0000_s1029" type="#_x0000_t75" style="position:absolute;margin-left:-61.2pt;margin-top:-104.55pt;width:843pt;height:612pt;z-index:-251655168;visibility:visible">
            <v:imagedata r:id="rId7" o:title=""/>
          </v:shape>
        </w:pict>
      </w:r>
    </w:p>
    <w:p w:rsidR="00B81C9D" w:rsidRDefault="00B81C9D">
      <w:r>
        <w:rPr>
          <w:noProof/>
          <w:lang w:eastAsia="ru-RU"/>
        </w:rPr>
        <w:pict>
          <v:shape id="Рисунок 5" o:spid="_x0000_s1030" type="#_x0000_t75" style="position:absolute;margin-left:-44pt;margin-top:-45pt;width:843pt;height:612pt;z-index:-251654144;visibility:visible">
            <v:imagedata r:id="rId8" o:title=""/>
          </v:shape>
        </w:pict>
      </w:r>
    </w:p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p w:rsidR="00B81C9D" w:rsidRDefault="00B81C9D"/>
    <w:sectPr w:rsidR="00B81C9D" w:rsidSect="004722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2E0"/>
    <w:rsid w:val="000C595F"/>
    <w:rsid w:val="00145368"/>
    <w:rsid w:val="00172CBC"/>
    <w:rsid w:val="002F5081"/>
    <w:rsid w:val="003024CD"/>
    <w:rsid w:val="0033659D"/>
    <w:rsid w:val="003A6DAB"/>
    <w:rsid w:val="004722E0"/>
    <w:rsid w:val="005A17D9"/>
    <w:rsid w:val="006648F4"/>
    <w:rsid w:val="00A26BB6"/>
    <w:rsid w:val="00A7169D"/>
    <w:rsid w:val="00B34FCD"/>
    <w:rsid w:val="00B731CD"/>
    <w:rsid w:val="00B81C9D"/>
    <w:rsid w:val="00BE3F6C"/>
    <w:rsid w:val="00C4072E"/>
    <w:rsid w:val="00D1593D"/>
    <w:rsid w:val="00EC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6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2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10</Words>
  <Characters>57</Characters>
  <Application>Microsoft Office Outlook</Application>
  <DocSecurity>0</DocSecurity>
  <Lines>0</Lines>
  <Paragraphs>0</Paragraphs>
  <ScaleCrop>false</ScaleCrop>
  <Company>DNS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2017-01-27T03:33:00Z</dcterms:created>
  <dcterms:modified xsi:type="dcterms:W3CDTF">2017-01-27T03:33:00Z</dcterms:modified>
</cp:coreProperties>
</file>